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A06D0" w14:textId="77777777" w:rsidR="00CB05EE" w:rsidRPr="007708CB" w:rsidRDefault="00AF7D78" w:rsidP="00540363">
      <w:pPr>
        <w:pStyle w:val="Subtitle"/>
        <w:jc w:val="center"/>
        <w:rPr>
          <w:sz w:val="56"/>
          <w:szCs w:val="56"/>
        </w:rPr>
      </w:pPr>
      <w:r w:rsidRPr="007708CB">
        <w:rPr>
          <w:noProof/>
          <w:sz w:val="56"/>
          <w:szCs w:val="56"/>
          <w:lang w:val="en-CA" w:eastAsia="en-C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E40D52F" wp14:editId="183F733F">
                <wp:simplePos x="0" y="0"/>
                <wp:positionH relativeFrom="page">
                  <wp:posOffset>685800</wp:posOffset>
                </wp:positionH>
                <wp:positionV relativeFrom="page">
                  <wp:posOffset>669306</wp:posOffset>
                </wp:positionV>
                <wp:extent cx="6619875" cy="9014464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9014464"/>
                          <a:chOff x="0" y="-4"/>
                          <a:chExt cx="6852920" cy="914273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362860" y="8053018"/>
                              <a:ext cx="6079861" cy="726451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A8E18D" w14:textId="77777777" w:rsidR="00C943FF" w:rsidRPr="00C943FF" w:rsidRDefault="00AA20ED" w:rsidP="00C943FF">
                                <w:pPr>
                                  <w:pStyle w:val="ContactInfo"/>
                                  <w:ind w:left="0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C943FF">
                                  <w:rPr>
                                    <w:b/>
                                    <w:color w:val="000000" w:themeColor="text1"/>
                                  </w:rPr>
                                  <w:t>FOR INFORMATION</w:t>
                                </w:r>
                                <w:r w:rsidR="00C943FF" w:rsidRPr="00C943FF">
                                  <w:rPr>
                                    <w:b/>
                                    <w:color w:val="000000" w:themeColor="text1"/>
                                  </w:rPr>
                                  <w:t xml:space="preserve"> &amp; RSVP CONTACT: </w:t>
                                </w:r>
                              </w:p>
                              <w:p w14:paraId="23E188A2" w14:textId="5A3D33F0" w:rsidR="00CB05EE" w:rsidRPr="00AA20ED" w:rsidRDefault="00B32424" w:rsidP="00C943FF">
                                <w:pPr>
                                  <w:pStyle w:val="ContactInfo"/>
                                  <w:ind w:left="0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Kristen Carhart</w:t>
                                </w:r>
                                <w:r w:rsidR="00C943FF" w:rsidRPr="00C943FF">
                                  <w:rPr>
                                    <w:b/>
                                    <w:color w:val="000000" w:themeColor="text1"/>
                                  </w:rPr>
                                  <w:t xml:space="preserve"> @</w:t>
                                </w:r>
                                <w:r w:rsidR="00C943FF">
                                  <w:rPr>
                                    <w:color w:val="000000" w:themeColor="text1"/>
                                  </w:rPr>
                                  <w:t xml:space="preserve">  </w:t>
                                </w:r>
                                <w:hyperlink r:id="rId11" w:history="1">
                                  <w:r w:rsidRPr="00487D89">
                                    <w:rPr>
                                      <w:rStyle w:val="Hyperlink"/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mallCaps w:val="0"/>
                                      <w:kern w:val="28"/>
                                      <w:szCs w:val="24"/>
                                      <w:lang w:val="en" w:eastAsia="en-CA"/>
                                    </w:rPr>
                                    <w:t>ssfne@extendafamily.ca</w:t>
                                  </w:r>
                                </w:hyperlink>
                                <w:r w:rsidR="00C943FF" w:rsidRPr="00C943F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mallCaps w:val="0"/>
                                    <w:color w:val="000000" w:themeColor="text1"/>
                                    <w:kern w:val="28"/>
                                    <w:szCs w:val="24"/>
                                    <w:lang w:val="en" w:eastAsia="en-CA"/>
                                  </w:rPr>
                                  <w:t xml:space="preserve">  or </w:t>
                                </w:r>
                                <w:r w:rsidR="00C943F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mallCaps w:val="0"/>
                                    <w:color w:val="000000" w:themeColor="text1"/>
                                    <w:kern w:val="28"/>
                                    <w:szCs w:val="24"/>
                                    <w:lang w:val="en" w:eastAsia="en-C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mallCaps w:val="0"/>
                                    <w:color w:val="000000" w:themeColor="text1"/>
                                    <w:kern w:val="28"/>
                                    <w:szCs w:val="24"/>
                                    <w:lang w:val="en" w:eastAsia="en-CA"/>
                                  </w:rPr>
                                  <w:t>647-292-5175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55" y="-4"/>
                            <a:ext cx="5141769" cy="2857030"/>
                            <a:chOff x="462255" y="-4"/>
                            <a:chExt cx="5141769" cy="285703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7839" t="17303" b="24906"/>
                            <a:stretch/>
                          </pic:blipFill>
                          <pic:spPr>
                            <a:xfrm>
                              <a:off x="462255" y="-4"/>
                              <a:ext cx="5141769" cy="28570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175" y="9526"/>
                              <a:ext cx="3588892" cy="2694839"/>
                              <a:chOff x="1765175" y="9526"/>
                              <a:chExt cx="3588892" cy="269483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175" y="9526"/>
                                <a:ext cx="3206013" cy="24818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0D52F" id="Group 29" o:spid="_x0000_s1026" alt="Background Design" style="position:absolute;left:0;text-align:left;margin-left:54pt;margin-top:52.7pt;width:521.25pt;height:709.8pt;z-index:-251658240;mso-position-horizontal-relative:page;mso-position-vertical-relative:page" coordorigin="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">
                <v:group id="Group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20" o:spid="_x0000_s1028" alt="Contact Info" style="position:absolute;left:3628;top:80530;width:60799;height:7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e3ded1 [3214]" stroked="f" strokeweight="1pt">
                    <v:textbox inset="38.88pt,,38.88pt">
                      <w:txbxContent>
                        <w:p w14:paraId="02A8E18D" w14:textId="77777777" w:rsidR="00C943FF" w:rsidRPr="00C943FF" w:rsidRDefault="00AA20ED" w:rsidP="00C943FF">
                          <w:pPr>
                            <w:pStyle w:val="ContactInfo"/>
                            <w:ind w:left="0"/>
                            <w:rPr>
                              <w:b/>
                              <w:color w:val="000000" w:themeColor="text1"/>
                            </w:rPr>
                          </w:pPr>
                          <w:r w:rsidRPr="00C943FF">
                            <w:rPr>
                              <w:b/>
                              <w:color w:val="000000" w:themeColor="text1"/>
                            </w:rPr>
                            <w:t>FOR INFORMATION</w:t>
                          </w:r>
                          <w:r w:rsidR="00C943FF" w:rsidRPr="00C943FF">
                            <w:rPr>
                              <w:b/>
                              <w:color w:val="000000" w:themeColor="text1"/>
                            </w:rPr>
                            <w:t xml:space="preserve"> &amp; RSVP CONTACT: </w:t>
                          </w:r>
                        </w:p>
                        <w:p w14:paraId="23E188A2" w14:textId="5A3D33F0" w:rsidR="00CB05EE" w:rsidRPr="00AA20ED" w:rsidRDefault="00B32424" w:rsidP="00C943FF">
                          <w:pPr>
                            <w:pStyle w:val="ContactInfo"/>
                            <w:ind w:left="0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Kristen Carhart</w:t>
                          </w:r>
                          <w:r w:rsidR="00C943FF" w:rsidRPr="00C943FF">
                            <w:rPr>
                              <w:b/>
                              <w:color w:val="000000" w:themeColor="text1"/>
                            </w:rPr>
                            <w:t xml:space="preserve"> @</w:t>
                          </w:r>
                          <w:r w:rsidR="00C943FF">
                            <w:rPr>
                              <w:color w:val="000000" w:themeColor="text1"/>
                            </w:rPr>
                            <w:t xml:space="preserve">  </w:t>
                          </w:r>
                          <w:hyperlink r:id="rId14" w:history="1">
                            <w:r w:rsidRPr="00487D89">
                              <w:rPr>
                                <w:rStyle w:val="Hyperlink"/>
                                <w:rFonts w:ascii="Times New Roman" w:eastAsia="Times New Roman" w:hAnsi="Times New Roman" w:cs="Times New Roman"/>
                                <w:b/>
                                <w:bCs/>
                                <w:smallCaps w:val="0"/>
                                <w:kern w:val="28"/>
                                <w:szCs w:val="24"/>
                                <w:lang w:val="en" w:eastAsia="en-CA"/>
                              </w:rPr>
                              <w:t>ssfne@extendafamily.ca</w:t>
                            </w:r>
                          </w:hyperlink>
                          <w:r w:rsidR="00C943FF" w:rsidRPr="00C943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mallCaps w:val="0"/>
                              <w:color w:val="000000" w:themeColor="text1"/>
                              <w:kern w:val="28"/>
                              <w:szCs w:val="24"/>
                              <w:lang w:val="en" w:eastAsia="en-CA"/>
                            </w:rPr>
                            <w:t xml:space="preserve">  or </w:t>
                          </w:r>
                          <w:r w:rsidR="00C943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mallCaps w:val="0"/>
                              <w:color w:val="000000" w:themeColor="text1"/>
                              <w:kern w:val="28"/>
                              <w:szCs w:val="24"/>
                              <w:lang w:val="en" w:eastAsia="en-CA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mallCaps w:val="0"/>
                              <w:color w:val="000000" w:themeColor="text1"/>
                              <w:kern w:val="28"/>
                              <w:szCs w:val="24"/>
                              <w:lang w:val="en" w:eastAsia="en-CA"/>
                            </w:rPr>
                            <w:t>647-292-5175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549e3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width:51418;height:28570" coordorigin="4622" coordsize="51417,2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width:51418;height:2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    <v:imagedata r:id="rId15" o:title="" croptop="11340f" cropbottom="16322f" cropleft="5137f"/>
                  </v:shape>
                  <v:group id="Group 5" o:spid="_x0000_s1032" style="position:absolute;left:17651;top:95;width:35889;height:26948" coordorigin="17651,95" coordsize="35888,2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Picture 6" o:spid="_x0000_s1033" type="#_x0000_t75" style="position:absolute;left:17651;top:95;width:32060;height:24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">
                      <v:imagedata r:id="rId16" o:title="" croptop="11131f" cropbottom="16412f" cropleft="11563f" cropright="8752f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8ab833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8ab833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8ab833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8ab833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8ab833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8ab833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8ab833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8ab833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8ab833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8ab833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8ab833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8ab833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8ab833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E62BE2">
        <w:rPr>
          <w:sz w:val="56"/>
          <w:szCs w:val="56"/>
          <w:lang w:val="en"/>
        </w:rPr>
        <w:t xml:space="preserve">Safe </w:t>
      </w:r>
      <w:r w:rsidR="00E62BE2" w:rsidRPr="00E62BE2">
        <w:rPr>
          <w:color w:val="auto"/>
          <w:sz w:val="56"/>
          <w:szCs w:val="56"/>
          <w:lang w:val="en"/>
        </w:rPr>
        <w:t>&amp;</w:t>
      </w:r>
      <w:r w:rsidR="00C943FF" w:rsidRPr="00C943FF">
        <w:rPr>
          <w:sz w:val="56"/>
          <w:szCs w:val="56"/>
          <w:lang w:val="en"/>
        </w:rPr>
        <w:t xml:space="preserve"> Secure</w:t>
      </w:r>
      <w:r w:rsidR="00540363">
        <w:rPr>
          <w:sz w:val="56"/>
          <w:szCs w:val="56"/>
          <w:lang w:val="en"/>
        </w:rPr>
        <w:t xml:space="preserve"> FUTURE</w:t>
      </w:r>
      <w:r w:rsidR="00C943FF" w:rsidRPr="00C943FF">
        <w:rPr>
          <w:sz w:val="56"/>
          <w:szCs w:val="56"/>
          <w:lang w:val="en"/>
        </w:rPr>
        <w:t xml:space="preserve"> Networks</w:t>
      </w:r>
    </w:p>
    <w:p w14:paraId="6C943CFD" w14:textId="77777777" w:rsidR="00C943FF" w:rsidRPr="00B22EDE" w:rsidRDefault="00C943FF" w:rsidP="00C943FF">
      <w:pPr>
        <w:pStyle w:val="BodyText"/>
        <w:widowControl w:val="0"/>
        <w:rPr>
          <w:rFonts w:asciiTheme="minorHAnsi" w:hAnsiTheme="minorHAnsi"/>
          <w:b/>
          <w:bCs/>
          <w:color w:val="4F6228"/>
          <w:sz w:val="24"/>
          <w:szCs w:val="24"/>
          <w:lang w:val="en"/>
        </w:rPr>
      </w:pPr>
      <w:r>
        <w:t xml:space="preserve"> </w:t>
      </w:r>
      <w:r w:rsidRPr="00B22EDE">
        <w:rPr>
          <w:rFonts w:asciiTheme="minorHAnsi" w:hAnsiTheme="minorHAnsi"/>
          <w:b/>
          <w:bCs/>
          <w:color w:val="455F51" w:themeColor="text2"/>
          <w:sz w:val="24"/>
          <w:szCs w:val="24"/>
          <w:lang w:val="en"/>
        </w:rPr>
        <w:t xml:space="preserve">You are invited to </w:t>
      </w:r>
      <w:r w:rsidR="00B22EDE">
        <w:rPr>
          <w:rFonts w:asciiTheme="minorHAnsi" w:hAnsiTheme="minorHAnsi"/>
          <w:b/>
          <w:bCs/>
          <w:color w:val="455F51" w:themeColor="text2"/>
          <w:sz w:val="24"/>
          <w:szCs w:val="24"/>
          <w:lang w:val="en"/>
        </w:rPr>
        <w:t>join our</w:t>
      </w:r>
      <w:r w:rsidRPr="00B22EDE">
        <w:rPr>
          <w:rFonts w:asciiTheme="minorHAnsi" w:hAnsiTheme="minorHAnsi"/>
          <w:b/>
          <w:bCs/>
          <w:color w:val="455F51" w:themeColor="text2"/>
          <w:sz w:val="24"/>
          <w:szCs w:val="24"/>
          <w:lang w:val="en"/>
        </w:rPr>
        <w:t xml:space="preserve"> monthly meetings:</w:t>
      </w:r>
    </w:p>
    <w:p w14:paraId="0DF4B78A" w14:textId="607B8E99" w:rsidR="00C943FF" w:rsidRPr="00B22EDE" w:rsidRDefault="00704EC7" w:rsidP="00C943FF">
      <w:pPr>
        <w:pStyle w:val="BodyText"/>
        <w:widowControl w:val="0"/>
        <w:rPr>
          <w:rFonts w:asciiTheme="minorHAnsi" w:hAnsiTheme="minorHAnsi"/>
          <w:bCs/>
          <w:sz w:val="24"/>
          <w:szCs w:val="24"/>
          <w:lang w:val="en"/>
        </w:rPr>
      </w:pPr>
      <w:r>
        <w:rPr>
          <w:rFonts w:asciiTheme="minorHAnsi" w:hAnsiTheme="minorHAnsi"/>
          <w:bCs/>
          <w:sz w:val="24"/>
          <w:szCs w:val="24"/>
          <w:lang w:val="en"/>
        </w:rPr>
        <w:t>Online via ZOOM 7:00-8:30pm</w:t>
      </w:r>
    </w:p>
    <w:p w14:paraId="5A1956DD" w14:textId="7A7BAD50" w:rsidR="00B32424" w:rsidRDefault="00C943FF" w:rsidP="00054F84">
      <w:pPr>
        <w:pStyle w:val="BodyText"/>
        <w:widowControl w:val="0"/>
        <w:spacing w:after="0"/>
        <w:rPr>
          <w:rFonts w:asciiTheme="minorHAnsi" w:hAnsiTheme="minorHAnsi"/>
          <w:color w:val="4F6228"/>
          <w:sz w:val="24"/>
          <w:szCs w:val="24"/>
          <w:lang w:val="en"/>
        </w:rPr>
      </w:pPr>
      <w:r w:rsidRPr="00B22EDE">
        <w:rPr>
          <w:rFonts w:asciiTheme="minorHAnsi" w:hAnsiTheme="minorHAnsi"/>
          <w:b/>
          <w:color w:val="455F51" w:themeColor="text2"/>
          <w:sz w:val="24"/>
          <w:szCs w:val="24"/>
          <w:lang w:val="en"/>
        </w:rPr>
        <w:t xml:space="preserve">Meetings </w:t>
      </w:r>
      <w:r w:rsidR="00B32424">
        <w:rPr>
          <w:rFonts w:asciiTheme="minorHAnsi" w:hAnsiTheme="minorHAnsi"/>
          <w:b/>
          <w:color w:val="455F51" w:themeColor="text2"/>
          <w:sz w:val="24"/>
          <w:szCs w:val="24"/>
          <w:lang w:val="en"/>
        </w:rPr>
        <w:t>for 202</w:t>
      </w:r>
      <w:r w:rsidR="000E1935">
        <w:rPr>
          <w:rFonts w:asciiTheme="minorHAnsi" w:hAnsiTheme="minorHAnsi"/>
          <w:b/>
          <w:color w:val="455F51" w:themeColor="text2"/>
          <w:sz w:val="24"/>
          <w:szCs w:val="24"/>
          <w:lang w:val="en"/>
        </w:rPr>
        <w:t>5</w:t>
      </w:r>
      <w:r w:rsidR="00E93F69">
        <w:rPr>
          <w:rFonts w:asciiTheme="minorHAnsi" w:hAnsiTheme="minorHAnsi"/>
          <w:b/>
          <w:color w:val="455F51" w:themeColor="text2"/>
          <w:sz w:val="24"/>
          <w:szCs w:val="24"/>
          <w:lang w:val="en"/>
        </w:rPr>
        <w:t>/202</w:t>
      </w:r>
      <w:r w:rsidR="000E1935">
        <w:rPr>
          <w:rFonts w:asciiTheme="minorHAnsi" w:hAnsiTheme="minorHAnsi"/>
          <w:b/>
          <w:color w:val="455F51" w:themeColor="text2"/>
          <w:sz w:val="24"/>
          <w:szCs w:val="24"/>
          <w:lang w:val="en"/>
        </w:rPr>
        <w:t>6</w:t>
      </w:r>
      <w:r w:rsidR="00B32424">
        <w:rPr>
          <w:rFonts w:asciiTheme="minorHAnsi" w:hAnsiTheme="minorHAnsi"/>
          <w:b/>
          <w:color w:val="455F51" w:themeColor="text2"/>
          <w:sz w:val="24"/>
          <w:szCs w:val="24"/>
          <w:lang w:val="en"/>
        </w:rPr>
        <w:t xml:space="preserve"> </w:t>
      </w:r>
      <w:r w:rsidRPr="00B22EDE">
        <w:rPr>
          <w:rFonts w:asciiTheme="minorHAnsi" w:hAnsiTheme="minorHAnsi"/>
          <w:b/>
          <w:color w:val="455F51" w:themeColor="text2"/>
          <w:sz w:val="24"/>
          <w:szCs w:val="24"/>
          <w:lang w:val="en"/>
        </w:rPr>
        <w:t xml:space="preserve">are held on the </w:t>
      </w:r>
      <w:r w:rsidR="00704EC7">
        <w:rPr>
          <w:rFonts w:asciiTheme="minorHAnsi" w:hAnsiTheme="minorHAnsi"/>
          <w:b/>
          <w:color w:val="455F51" w:themeColor="text2"/>
          <w:sz w:val="24"/>
          <w:szCs w:val="24"/>
          <w:lang w:val="en"/>
        </w:rPr>
        <w:t>third</w:t>
      </w:r>
      <w:r w:rsidRPr="00B22EDE">
        <w:rPr>
          <w:rFonts w:asciiTheme="minorHAnsi" w:hAnsiTheme="minorHAnsi"/>
          <w:b/>
          <w:color w:val="455F51" w:themeColor="text2"/>
          <w:sz w:val="24"/>
          <w:szCs w:val="24"/>
          <w:lang w:val="en"/>
        </w:rPr>
        <w:t xml:space="preserve"> Tuesday of each month:</w:t>
      </w:r>
      <w:r w:rsidRPr="00B22EDE">
        <w:rPr>
          <w:rFonts w:asciiTheme="minorHAnsi" w:hAnsiTheme="minorHAnsi"/>
          <w:b/>
          <w:color w:val="4F6228"/>
          <w:sz w:val="24"/>
          <w:szCs w:val="24"/>
          <w:lang w:val="en"/>
        </w:rPr>
        <w:t xml:space="preserve"> </w:t>
      </w:r>
      <w:r w:rsidRPr="00B22EDE">
        <w:rPr>
          <w:rFonts w:asciiTheme="minorHAnsi" w:hAnsiTheme="minorHAnsi"/>
          <w:color w:val="4F6228"/>
          <w:sz w:val="24"/>
          <w:szCs w:val="24"/>
          <w:lang w:val="en"/>
        </w:rPr>
        <w:t xml:space="preserve"> </w:t>
      </w:r>
    </w:p>
    <w:p w14:paraId="0522422E" w14:textId="77777777" w:rsidR="00054F84" w:rsidRDefault="00054F84" w:rsidP="00054F84">
      <w:pPr>
        <w:pStyle w:val="BodyText"/>
        <w:widowControl w:val="0"/>
        <w:spacing w:after="0"/>
        <w:rPr>
          <w:rFonts w:asciiTheme="minorHAnsi" w:hAnsiTheme="minorHAnsi"/>
          <w:color w:val="4F6228"/>
          <w:sz w:val="24"/>
          <w:szCs w:val="24"/>
          <w:lang w:val="en"/>
        </w:rPr>
      </w:pPr>
    </w:p>
    <w:p w14:paraId="2A67F1D1" w14:textId="4354DDEA" w:rsidR="00054F84" w:rsidRDefault="001A442C" w:rsidP="00054F84">
      <w:pPr>
        <w:pStyle w:val="BodyText"/>
        <w:widowControl w:val="0"/>
        <w:spacing w:after="0"/>
        <w:rPr>
          <w:rFonts w:asciiTheme="minorHAnsi" w:hAnsiTheme="minorHAnsi"/>
          <w:color w:val="4F6228"/>
          <w:sz w:val="24"/>
          <w:szCs w:val="24"/>
          <w:lang w:val="en"/>
        </w:rPr>
      </w:pPr>
      <w:bookmarkStart w:id="0" w:name="_Hlk108514890"/>
      <w:r>
        <w:rPr>
          <w:rFonts w:asciiTheme="minorHAnsi" w:hAnsiTheme="minorHAnsi"/>
          <w:color w:val="4F6228"/>
          <w:sz w:val="24"/>
          <w:szCs w:val="24"/>
          <w:lang w:val="en"/>
        </w:rPr>
        <w:t>September 1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6</w:t>
      </w:r>
      <w:r>
        <w:rPr>
          <w:rFonts w:asciiTheme="minorHAnsi" w:hAnsiTheme="minorHAnsi"/>
          <w:color w:val="4F6228"/>
          <w:sz w:val="24"/>
          <w:szCs w:val="24"/>
          <w:lang w:val="en"/>
        </w:rPr>
        <w:t>th</w:t>
      </w:r>
      <w:r w:rsidR="00054F84">
        <w:rPr>
          <w:rFonts w:asciiTheme="minorHAnsi" w:hAnsiTheme="minorHAnsi"/>
          <w:color w:val="4F6228"/>
          <w:sz w:val="24"/>
          <w:szCs w:val="24"/>
          <w:lang w:val="en"/>
        </w:rPr>
        <w:t xml:space="preserve">, </w:t>
      </w:r>
      <w:r>
        <w:rPr>
          <w:rFonts w:asciiTheme="minorHAnsi" w:hAnsiTheme="minorHAnsi"/>
          <w:color w:val="4F6228"/>
          <w:sz w:val="24"/>
          <w:szCs w:val="24"/>
          <w:lang w:val="en"/>
        </w:rPr>
        <w:t xml:space="preserve">October 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21st</w:t>
      </w:r>
      <w:r w:rsidR="00254171">
        <w:rPr>
          <w:rFonts w:asciiTheme="minorHAnsi" w:hAnsiTheme="minorHAnsi"/>
          <w:color w:val="4F6228"/>
          <w:sz w:val="24"/>
          <w:szCs w:val="24"/>
          <w:lang w:val="en"/>
        </w:rPr>
        <w:t xml:space="preserve">, </w:t>
      </w:r>
      <w:r w:rsidR="006E0429">
        <w:rPr>
          <w:rFonts w:asciiTheme="minorHAnsi" w:hAnsiTheme="minorHAnsi"/>
          <w:color w:val="4F6228"/>
          <w:sz w:val="24"/>
          <w:szCs w:val="24"/>
          <w:lang w:val="en"/>
        </w:rPr>
        <w:t>November</w:t>
      </w:r>
      <w:r w:rsidR="00224F3A">
        <w:rPr>
          <w:rFonts w:asciiTheme="minorHAnsi" w:hAnsiTheme="minorHAnsi"/>
          <w:color w:val="4F6228"/>
          <w:sz w:val="24"/>
          <w:szCs w:val="24"/>
          <w:lang w:val="en"/>
        </w:rPr>
        <w:t xml:space="preserve"> 1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8</w:t>
      </w:r>
      <w:r w:rsidR="00224F3A">
        <w:rPr>
          <w:rFonts w:asciiTheme="minorHAnsi" w:hAnsiTheme="minorHAnsi"/>
          <w:color w:val="4F6228"/>
          <w:sz w:val="24"/>
          <w:szCs w:val="24"/>
          <w:lang w:val="en"/>
        </w:rPr>
        <w:t>th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 xml:space="preserve"> </w:t>
      </w:r>
      <w:r w:rsidR="00254171">
        <w:rPr>
          <w:rFonts w:asciiTheme="minorHAnsi" w:hAnsiTheme="minorHAnsi"/>
          <w:color w:val="4F6228"/>
          <w:sz w:val="24"/>
          <w:szCs w:val="24"/>
          <w:lang w:val="en"/>
        </w:rPr>
        <w:t xml:space="preserve">, 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 xml:space="preserve">December </w:t>
      </w:r>
      <w:r w:rsidR="00224F3A">
        <w:rPr>
          <w:rFonts w:asciiTheme="minorHAnsi" w:hAnsiTheme="minorHAnsi"/>
          <w:color w:val="4F6228"/>
          <w:sz w:val="24"/>
          <w:szCs w:val="24"/>
          <w:lang w:val="en"/>
        </w:rPr>
        <w:t>1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6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>th</w:t>
      </w:r>
      <w:r w:rsidR="00254171">
        <w:rPr>
          <w:rFonts w:asciiTheme="minorHAnsi" w:hAnsiTheme="minorHAnsi"/>
          <w:color w:val="4F6228"/>
          <w:sz w:val="24"/>
          <w:szCs w:val="24"/>
          <w:lang w:val="en"/>
        </w:rPr>
        <w:t xml:space="preserve">, 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 xml:space="preserve">January </w:t>
      </w:r>
      <w:r w:rsidR="00224F3A">
        <w:rPr>
          <w:rFonts w:asciiTheme="minorHAnsi" w:hAnsiTheme="minorHAnsi"/>
          <w:color w:val="4F6228"/>
          <w:sz w:val="24"/>
          <w:szCs w:val="24"/>
          <w:lang w:val="en"/>
        </w:rPr>
        <w:t>2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0th</w:t>
      </w:r>
      <w:r w:rsidR="00254171">
        <w:rPr>
          <w:rFonts w:asciiTheme="minorHAnsi" w:hAnsiTheme="minorHAnsi"/>
          <w:color w:val="4F6228"/>
          <w:sz w:val="24"/>
          <w:szCs w:val="24"/>
          <w:lang w:val="en"/>
        </w:rPr>
        <w:t xml:space="preserve">, 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 xml:space="preserve">February </w:t>
      </w:r>
      <w:r w:rsidR="00224F3A">
        <w:rPr>
          <w:rFonts w:asciiTheme="minorHAnsi" w:hAnsiTheme="minorHAnsi"/>
          <w:color w:val="4F6228"/>
          <w:sz w:val="24"/>
          <w:szCs w:val="24"/>
          <w:lang w:val="en"/>
        </w:rPr>
        <w:t>1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7</w:t>
      </w:r>
      <w:r w:rsidR="00224F3A">
        <w:rPr>
          <w:rFonts w:asciiTheme="minorHAnsi" w:hAnsiTheme="minorHAnsi"/>
          <w:color w:val="4F6228"/>
          <w:sz w:val="24"/>
          <w:szCs w:val="24"/>
          <w:lang w:val="en"/>
        </w:rPr>
        <w:t>th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>, March 1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6</w:t>
      </w:r>
      <w:r w:rsidR="00E93F69" w:rsidRPr="00E93F69">
        <w:rPr>
          <w:rFonts w:asciiTheme="minorHAnsi" w:hAnsiTheme="minorHAnsi"/>
          <w:color w:val="4F6228"/>
          <w:sz w:val="24"/>
          <w:szCs w:val="24"/>
          <w:vertAlign w:val="superscript"/>
          <w:lang w:val="en"/>
        </w:rPr>
        <w:t>th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 xml:space="preserve">, April 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21st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 xml:space="preserve">, May 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19</w:t>
      </w:r>
      <w:r w:rsidR="00224F3A">
        <w:rPr>
          <w:rFonts w:asciiTheme="minorHAnsi" w:hAnsiTheme="minorHAnsi"/>
          <w:color w:val="4F6228"/>
          <w:sz w:val="24"/>
          <w:szCs w:val="24"/>
          <w:lang w:val="en"/>
        </w:rPr>
        <w:t>th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>, June 1</w:t>
      </w:r>
      <w:r w:rsidR="000E1935">
        <w:rPr>
          <w:rFonts w:asciiTheme="minorHAnsi" w:hAnsiTheme="minorHAnsi"/>
          <w:color w:val="4F6228"/>
          <w:sz w:val="24"/>
          <w:szCs w:val="24"/>
          <w:lang w:val="en"/>
        </w:rPr>
        <w:t>6</w:t>
      </w:r>
      <w:r w:rsidR="00224F3A">
        <w:rPr>
          <w:rFonts w:asciiTheme="minorHAnsi" w:hAnsiTheme="minorHAnsi"/>
          <w:color w:val="4F6228"/>
          <w:sz w:val="24"/>
          <w:szCs w:val="24"/>
          <w:lang w:val="en"/>
        </w:rPr>
        <w:t>t</w:t>
      </w:r>
      <w:r w:rsidR="00E93F69">
        <w:rPr>
          <w:rFonts w:asciiTheme="minorHAnsi" w:hAnsiTheme="minorHAnsi"/>
          <w:color w:val="4F6228"/>
          <w:sz w:val="24"/>
          <w:szCs w:val="24"/>
          <w:lang w:val="en"/>
        </w:rPr>
        <w:t>h</w:t>
      </w:r>
      <w:r w:rsidR="00054F84">
        <w:rPr>
          <w:rFonts w:asciiTheme="minorHAnsi" w:hAnsiTheme="minorHAnsi"/>
          <w:color w:val="4F6228"/>
          <w:sz w:val="24"/>
          <w:szCs w:val="24"/>
          <w:lang w:val="en"/>
        </w:rPr>
        <w:t xml:space="preserve"> </w:t>
      </w:r>
    </w:p>
    <w:bookmarkEnd w:id="0"/>
    <w:p w14:paraId="5B6E020E" w14:textId="77777777" w:rsidR="00054F84" w:rsidRPr="00054F84" w:rsidRDefault="00054F84" w:rsidP="005E7ACA">
      <w:pPr>
        <w:pStyle w:val="BodyText"/>
        <w:widowControl w:val="0"/>
        <w:spacing w:after="0"/>
        <w:jc w:val="left"/>
        <w:rPr>
          <w:rFonts w:asciiTheme="minorHAnsi" w:hAnsiTheme="minorHAnsi"/>
          <w:color w:val="4F6228"/>
          <w:sz w:val="24"/>
          <w:szCs w:val="24"/>
          <w:lang w:val="en"/>
        </w:rPr>
      </w:pPr>
    </w:p>
    <w:p w14:paraId="6256B253" w14:textId="53B7C0FF" w:rsidR="007708CB" w:rsidRDefault="007708CB" w:rsidP="007708CB">
      <w:pPr>
        <w:pStyle w:val="Location"/>
        <w:pBdr>
          <w:bottom w:val="dotted" w:sz="2" w:space="0" w:color="455F51" w:themeColor="text2"/>
        </w:pBdr>
        <w:rPr>
          <w:rFonts w:ascii="Janda Manatee Solid" w:hAnsi="Janda Manatee Solid" w:cs="Times New Roman"/>
          <w:b/>
          <w:bCs/>
          <w:color w:val="auto"/>
          <w:sz w:val="40"/>
          <w:szCs w:val="40"/>
          <w:lang w:val="en"/>
        </w:rPr>
      </w:pPr>
      <w:r>
        <w:rPr>
          <w:rFonts w:ascii="Janda Manatee Solid" w:hAnsi="Janda Manatee Solid" w:cs="Times New Roman"/>
          <w:b/>
          <w:bCs/>
          <w:color w:val="auto"/>
          <w:sz w:val="40"/>
          <w:szCs w:val="40"/>
          <w:lang w:val="en"/>
        </w:rPr>
        <w:t>What we do</w:t>
      </w:r>
      <w:r w:rsidRPr="00306598">
        <w:rPr>
          <w:rFonts w:ascii="Janda Manatee Solid" w:hAnsi="Janda Manatee Solid" w:cs="Times New Roman"/>
          <w:b/>
          <w:bCs/>
          <w:color w:val="auto"/>
          <w:sz w:val="40"/>
          <w:szCs w:val="40"/>
          <w:lang w:val="en"/>
        </w:rPr>
        <w:t>:</w:t>
      </w:r>
    </w:p>
    <w:p w14:paraId="330413FD" w14:textId="77777777" w:rsidR="007708CB" w:rsidRPr="007708CB" w:rsidRDefault="00E04453" w:rsidP="2A47A444">
      <w:pPr>
        <w:pStyle w:val="Location"/>
        <w:numPr>
          <w:ilvl w:val="0"/>
          <w:numId w:val="3"/>
        </w:numPr>
        <w:pBdr>
          <w:left w:val="dotted" w:sz="2" w:space="15" w:color="FFFFFF" w:themeColor="background1"/>
          <w:bottom w:val="dotted" w:sz="2" w:space="0" w:color="455F51" w:themeColor="text2"/>
        </w:pBdr>
        <w:rPr>
          <w:rFonts w:eastAsia="Arial Unicode MS"/>
          <w:sz w:val="22"/>
          <w:szCs w:val="22"/>
        </w:rPr>
      </w:pPr>
      <w:r w:rsidRPr="2A47A444">
        <w:rPr>
          <w:rFonts w:eastAsia="Arial Unicode MS"/>
          <w:sz w:val="22"/>
          <w:szCs w:val="22"/>
        </w:rPr>
        <w:t>Assist caregivers to develop &amp; nurture</w:t>
      </w:r>
      <w:r w:rsidR="007708CB" w:rsidRPr="2A47A444">
        <w:rPr>
          <w:rFonts w:eastAsia="Arial Unicode MS"/>
          <w:sz w:val="22"/>
          <w:szCs w:val="22"/>
        </w:rPr>
        <w:t xml:space="preserve"> support circle</w:t>
      </w:r>
      <w:r w:rsidR="00540363" w:rsidRPr="2A47A444">
        <w:rPr>
          <w:rFonts w:eastAsia="Arial Unicode MS"/>
          <w:sz w:val="22"/>
          <w:szCs w:val="22"/>
        </w:rPr>
        <w:t>s</w:t>
      </w:r>
      <w:r w:rsidR="007708CB" w:rsidRPr="2A47A444">
        <w:rPr>
          <w:rFonts w:eastAsia="Arial Unicode MS"/>
          <w:sz w:val="22"/>
          <w:szCs w:val="22"/>
        </w:rPr>
        <w:t xml:space="preserve"> for family members with a disability </w:t>
      </w:r>
    </w:p>
    <w:p w14:paraId="3E7F91B9" w14:textId="5FCBDF11" w:rsidR="007708CB" w:rsidRPr="007708CB" w:rsidRDefault="007708CB" w:rsidP="00B22EDE">
      <w:pPr>
        <w:pStyle w:val="Location"/>
        <w:numPr>
          <w:ilvl w:val="0"/>
          <w:numId w:val="3"/>
        </w:numPr>
        <w:pBdr>
          <w:left w:val="dotted" w:sz="2" w:space="15" w:color="FFFFFF" w:themeColor="background1"/>
          <w:bottom w:val="dotted" w:sz="2" w:space="0" w:color="455F51" w:themeColor="text2"/>
        </w:pBdr>
        <w:rPr>
          <w:sz w:val="22"/>
          <w:szCs w:val="22"/>
        </w:rPr>
      </w:pPr>
      <w:r w:rsidRPr="531094C8">
        <w:rPr>
          <w:rFonts w:eastAsia="Arial Unicode MS"/>
          <w:sz w:val="22"/>
          <w:szCs w:val="22"/>
          <w:lang w:val="en"/>
        </w:rPr>
        <w:t>Offer opportunities for family members, w</w:t>
      </w:r>
      <w:r w:rsidR="00540363" w:rsidRPr="531094C8">
        <w:rPr>
          <w:rFonts w:eastAsia="Arial Unicode MS"/>
          <w:sz w:val="22"/>
          <w:szCs w:val="22"/>
          <w:lang w:val="en"/>
        </w:rPr>
        <w:t>ho have a loved one</w:t>
      </w:r>
      <w:r w:rsidRPr="531094C8">
        <w:rPr>
          <w:rFonts w:eastAsia="Arial Unicode MS"/>
          <w:sz w:val="22"/>
          <w:szCs w:val="22"/>
          <w:lang w:val="en"/>
        </w:rPr>
        <w:t xml:space="preserve"> with a developmental</w:t>
      </w:r>
      <w:r w:rsidR="00650C7D">
        <w:rPr>
          <w:rFonts w:eastAsia="Arial Unicode MS"/>
          <w:sz w:val="22"/>
          <w:szCs w:val="22"/>
          <w:lang w:val="en"/>
        </w:rPr>
        <w:t xml:space="preserve"> disability</w:t>
      </w:r>
      <w:r w:rsidRPr="531094C8">
        <w:rPr>
          <w:rFonts w:eastAsia="Arial Unicode MS"/>
          <w:sz w:val="22"/>
          <w:szCs w:val="22"/>
          <w:lang w:val="en"/>
        </w:rPr>
        <w:t xml:space="preserve"> to</w:t>
      </w:r>
      <w:r w:rsidR="00E04453" w:rsidRPr="531094C8">
        <w:rPr>
          <w:rFonts w:eastAsia="Arial Unicode MS"/>
          <w:sz w:val="22"/>
          <w:szCs w:val="22"/>
          <w:lang w:val="en"/>
        </w:rPr>
        <w:t xml:space="preserve"> share and learn from one another</w:t>
      </w:r>
    </w:p>
    <w:p w14:paraId="3F06449E" w14:textId="77777777" w:rsidR="007708CB" w:rsidRDefault="007708CB" w:rsidP="007708CB">
      <w:pPr>
        <w:pStyle w:val="Location"/>
        <w:pBdr>
          <w:bottom w:val="dotted" w:sz="2" w:space="0" w:color="455F51" w:themeColor="text2"/>
        </w:pBdr>
        <w:rPr>
          <w:rFonts w:ascii="Janda Manatee Solid" w:eastAsia="Arial Unicode MS" w:hAnsi="Janda Manatee Solid"/>
          <w:color w:val="auto"/>
          <w:sz w:val="40"/>
          <w:szCs w:val="40"/>
          <w:lang w:val="en"/>
        </w:rPr>
      </w:pPr>
      <w:r w:rsidRPr="007708CB">
        <w:rPr>
          <w:rFonts w:ascii="Janda Manatee Solid" w:eastAsia="Arial Unicode MS" w:hAnsi="Janda Manatee Solid"/>
          <w:color w:val="auto"/>
          <w:sz w:val="40"/>
          <w:szCs w:val="40"/>
          <w:lang w:val="en"/>
        </w:rPr>
        <w:t xml:space="preserve">Monthly Meetings: </w:t>
      </w:r>
    </w:p>
    <w:p w14:paraId="6E833624" w14:textId="77777777" w:rsidR="007708CB" w:rsidRPr="00E04453" w:rsidRDefault="007708CB" w:rsidP="00E04453">
      <w:pPr>
        <w:pStyle w:val="Location"/>
        <w:numPr>
          <w:ilvl w:val="0"/>
          <w:numId w:val="4"/>
        </w:numPr>
        <w:pBdr>
          <w:bottom w:val="dotted" w:sz="2" w:space="0" w:color="455F51" w:themeColor="text2"/>
        </w:pBdr>
        <w:rPr>
          <w:rFonts w:eastAsia="Arial Unicode MS" w:cs="Arial"/>
          <w:sz w:val="22"/>
          <w:szCs w:val="22"/>
          <w:lang w:val="en"/>
        </w:rPr>
      </w:pPr>
      <w:r w:rsidRPr="007708CB">
        <w:rPr>
          <w:rFonts w:eastAsia="Arial Unicode MS" w:cs="Arial"/>
          <w:sz w:val="22"/>
          <w:szCs w:val="22"/>
          <w:lang w:val="en"/>
        </w:rPr>
        <w:t>Explore a varie</w:t>
      </w:r>
      <w:r w:rsidR="00E04453">
        <w:rPr>
          <w:rFonts w:eastAsia="Arial Unicode MS" w:cs="Arial"/>
          <w:sz w:val="22"/>
          <w:szCs w:val="22"/>
          <w:lang w:val="en"/>
        </w:rPr>
        <w:t>ty of topics of mutual interest</w:t>
      </w:r>
      <w:r w:rsidRPr="007708CB">
        <w:rPr>
          <w:rFonts w:eastAsia="Arial Unicode MS" w:cs="Arial"/>
          <w:sz w:val="22"/>
          <w:szCs w:val="22"/>
          <w:lang w:val="en"/>
        </w:rPr>
        <w:t xml:space="preserve"> through guided discussi</w:t>
      </w:r>
      <w:r w:rsidR="00E04453">
        <w:rPr>
          <w:rFonts w:eastAsia="Arial Unicode MS" w:cs="Arial"/>
          <w:sz w:val="22"/>
          <w:szCs w:val="22"/>
          <w:lang w:val="en"/>
        </w:rPr>
        <w:t>ons with a facilitator such as</w:t>
      </w:r>
      <w:r w:rsidRPr="007708CB">
        <w:rPr>
          <w:rFonts w:eastAsia="Arial Unicode MS" w:cs="Arial"/>
          <w:sz w:val="22"/>
          <w:szCs w:val="22"/>
          <w:lang w:val="en"/>
        </w:rPr>
        <w:t>:</w:t>
      </w:r>
      <w:r w:rsidR="00E04453">
        <w:rPr>
          <w:rFonts w:eastAsia="Arial Unicode MS" w:cs="Arial"/>
          <w:sz w:val="22"/>
          <w:szCs w:val="22"/>
          <w:lang w:val="en"/>
        </w:rPr>
        <w:t xml:space="preserve"> </w:t>
      </w:r>
      <w:r w:rsidRPr="00E04453">
        <w:rPr>
          <w:rFonts w:eastAsia="Arial Unicode MS" w:cs="Arial"/>
          <w:sz w:val="22"/>
          <w:szCs w:val="22"/>
          <w:lang w:val="en"/>
        </w:rPr>
        <w:t xml:space="preserve">transition planning, Person Centered Planning, individualized supports, creating the right place to live, financial and </w:t>
      </w:r>
      <w:r w:rsidR="00FA501F" w:rsidRPr="00E04453">
        <w:rPr>
          <w:rFonts w:eastAsia="Arial Unicode MS" w:cs="Arial"/>
          <w:sz w:val="22"/>
          <w:szCs w:val="22"/>
          <w:lang w:val="en"/>
        </w:rPr>
        <w:t>estate planning</w:t>
      </w:r>
    </w:p>
    <w:p w14:paraId="3AC0EDA0" w14:textId="77777777" w:rsidR="007B2FD4" w:rsidRPr="007B2FD4" w:rsidRDefault="00E04453" w:rsidP="007B2FD4">
      <w:pPr>
        <w:pStyle w:val="Location"/>
        <w:numPr>
          <w:ilvl w:val="0"/>
          <w:numId w:val="4"/>
        </w:numPr>
        <w:pBdr>
          <w:bottom w:val="dotted" w:sz="2" w:space="0" w:color="455F51" w:themeColor="text2"/>
        </w:pBdr>
        <w:rPr>
          <w:color w:val="auto"/>
          <w:sz w:val="22"/>
          <w:szCs w:val="22"/>
        </w:rPr>
      </w:pPr>
      <w:r>
        <w:rPr>
          <w:rFonts w:eastAsia="Arial Unicode MS" w:cs="Arial"/>
          <w:sz w:val="22"/>
          <w:szCs w:val="22"/>
          <w:lang w:val="en"/>
        </w:rPr>
        <w:t>Community members</w:t>
      </w:r>
      <w:r w:rsidR="00943E7B">
        <w:rPr>
          <w:rFonts w:eastAsia="Arial Unicode MS" w:cs="Arial"/>
          <w:sz w:val="22"/>
          <w:szCs w:val="22"/>
          <w:lang w:val="en"/>
        </w:rPr>
        <w:t>,</w:t>
      </w:r>
      <w:r>
        <w:rPr>
          <w:rFonts w:eastAsia="Arial Unicode MS" w:cs="Arial"/>
          <w:sz w:val="22"/>
          <w:szCs w:val="22"/>
          <w:lang w:val="en"/>
        </w:rPr>
        <w:t xml:space="preserve"> including</w:t>
      </w:r>
      <w:r w:rsidR="007B2FD4" w:rsidRPr="007708CB">
        <w:rPr>
          <w:rFonts w:eastAsia="Arial Unicode MS" w:cs="Arial"/>
          <w:sz w:val="22"/>
          <w:szCs w:val="22"/>
          <w:lang w:val="en"/>
        </w:rPr>
        <w:t xml:space="preserve"> parents</w:t>
      </w:r>
      <w:r w:rsidR="00943E7B">
        <w:rPr>
          <w:rFonts w:eastAsia="Arial Unicode MS" w:cs="Arial"/>
          <w:sz w:val="22"/>
          <w:szCs w:val="22"/>
          <w:lang w:val="en"/>
        </w:rPr>
        <w:t>,</w:t>
      </w:r>
      <w:r w:rsidR="007B2FD4" w:rsidRPr="007708CB">
        <w:rPr>
          <w:rFonts w:eastAsia="Arial Unicode MS" w:cs="Arial"/>
          <w:sz w:val="22"/>
          <w:szCs w:val="22"/>
          <w:lang w:val="en"/>
        </w:rPr>
        <w:t xml:space="preserve"> may be invited to share their experience/expertise</w:t>
      </w:r>
    </w:p>
    <w:p w14:paraId="1668F85B" w14:textId="77777777" w:rsidR="007B2FD4" w:rsidRDefault="007B2FD4" w:rsidP="007B2FD4">
      <w:pPr>
        <w:pStyle w:val="Location"/>
        <w:pBdr>
          <w:bottom w:val="dotted" w:sz="2" w:space="0" w:color="455F51" w:themeColor="text2"/>
        </w:pBdr>
        <w:ind w:left="461"/>
        <w:rPr>
          <w:rFonts w:eastAsia="Arial Unicode MS" w:cs="Arial"/>
          <w:sz w:val="22"/>
          <w:szCs w:val="22"/>
          <w:lang w:val="en"/>
        </w:rPr>
      </w:pPr>
    </w:p>
    <w:p w14:paraId="540C7DBE" w14:textId="42F051DC" w:rsidR="00CB05EE" w:rsidRPr="002904EB" w:rsidRDefault="007E69AF" w:rsidP="002904EB">
      <w:pPr>
        <w:pStyle w:val="Location"/>
        <w:pBdr>
          <w:bottom w:val="dotted" w:sz="2" w:space="0" w:color="455F51" w:themeColor="text2"/>
        </w:pBdr>
        <w:rPr>
          <w:color w:val="auto"/>
          <w:sz w:val="22"/>
          <w:szCs w:val="22"/>
        </w:rPr>
      </w:pPr>
      <w:r w:rsidRPr="00AA20ED">
        <w:rPr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 wp14:anchorId="55350570" wp14:editId="6E1E7373">
            <wp:simplePos x="0" y="0"/>
            <wp:positionH relativeFrom="column">
              <wp:posOffset>1310640</wp:posOffset>
            </wp:positionH>
            <wp:positionV relativeFrom="paragraph">
              <wp:posOffset>13970</wp:posOffset>
            </wp:positionV>
            <wp:extent cx="1059180" cy="327660"/>
            <wp:effectExtent l="0" t="0" r="7620" b="0"/>
            <wp:wrapNone/>
            <wp:docPr id="1" name="Picture 1" descr="Extend A Family JPEG Colou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end A Family JPEG Colour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FD4" w:rsidRPr="00AA20ED">
        <w:rPr>
          <w:rFonts w:cs="Times New Roman"/>
          <w:b/>
          <w:bCs/>
          <w:color w:val="auto"/>
          <w:sz w:val="30"/>
          <w:szCs w:val="30"/>
          <w:lang w:val="en"/>
        </w:rPr>
        <w:t>Sponsored by:</w:t>
      </w:r>
      <w:r w:rsidR="007B2FD4">
        <w:rPr>
          <w:rFonts w:ascii="Janda Manatee Solid" w:hAnsi="Janda Manatee Solid" w:cs="Times New Roman"/>
          <w:b/>
          <w:bCs/>
          <w:color w:val="auto"/>
          <w:sz w:val="30"/>
          <w:szCs w:val="30"/>
          <w:lang w:val="en"/>
        </w:rPr>
        <w:tab/>
      </w:r>
      <w:r w:rsidR="00AA20ED">
        <w:rPr>
          <w:rFonts w:ascii="Janda Manatee Solid" w:hAnsi="Janda Manatee Solid" w:cs="Times New Roman"/>
          <w:b/>
          <w:bCs/>
          <w:color w:val="auto"/>
          <w:sz w:val="30"/>
          <w:szCs w:val="30"/>
          <w:lang w:val="en"/>
        </w:rPr>
        <w:tab/>
      </w:r>
      <w:r w:rsidR="00AA20ED">
        <w:rPr>
          <w:rFonts w:ascii="Janda Manatee Solid" w:hAnsi="Janda Manatee Solid" w:cs="Times New Roman"/>
          <w:b/>
          <w:bCs/>
          <w:color w:val="auto"/>
          <w:sz w:val="30"/>
          <w:szCs w:val="30"/>
          <w:lang w:val="en"/>
        </w:rPr>
        <w:tab/>
      </w:r>
      <w:r w:rsidR="007B2FD4">
        <w:rPr>
          <w:rFonts w:ascii="Janda Manatee Solid" w:hAnsi="Janda Manatee Solid" w:cs="Times New Roman"/>
          <w:b/>
          <w:bCs/>
          <w:color w:val="auto"/>
          <w:sz w:val="30"/>
          <w:szCs w:val="30"/>
          <w:lang w:val="en"/>
        </w:rPr>
        <w:tab/>
      </w:r>
      <w:r w:rsidR="009C3D0B" w:rsidRPr="00332642">
        <w:rPr>
          <w:rFonts w:ascii="FunSized" w:hAnsi="FunSized"/>
          <w:noProof/>
          <w:color w:val="4F6228"/>
          <w:sz w:val="34"/>
          <w:szCs w:val="34"/>
          <w:lang w:val="en-CA" w:eastAsia="en-CA"/>
        </w:rPr>
        <w:drawing>
          <wp:inline distT="0" distB="0" distL="0" distR="0" wp14:anchorId="188137DF" wp14:editId="30491C69">
            <wp:extent cx="1052830" cy="286369"/>
            <wp:effectExtent l="0" t="0" r="0" b="0"/>
            <wp:docPr id="22" name="Picture 25" descr="C:\Users\Selena Blake\AppData\Local\Microsoft\Windows\INetCache\Content.Word\toro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lena Blake\AppData\Local\Microsoft\Windows\INetCache\Content.Word\toront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29" cy="3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FD4" w:rsidRPr="007B2FD4">
        <w:rPr>
          <w:rFonts w:ascii="FunSized" w:hAnsi="FunSized" w:cs="Times New Roman"/>
          <w:b/>
          <w:bCs/>
          <w:color w:val="4F6228"/>
          <w:sz w:val="34"/>
          <w:szCs w:val="34"/>
          <w:lang w:val="en"/>
        </w:rPr>
        <w:t xml:space="preserve"> </w:t>
      </w:r>
    </w:p>
    <w:sectPr w:rsidR="00CB05EE" w:rsidRPr="002904EB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BEE1A" w14:textId="77777777" w:rsidR="0083554E" w:rsidRDefault="0083554E" w:rsidP="00C943FF">
      <w:pPr>
        <w:spacing w:after="0" w:line="240" w:lineRule="auto"/>
      </w:pPr>
      <w:r>
        <w:separator/>
      </w:r>
    </w:p>
  </w:endnote>
  <w:endnote w:type="continuationSeparator" w:id="0">
    <w:p w14:paraId="396AB879" w14:textId="77777777" w:rsidR="0083554E" w:rsidRDefault="0083554E" w:rsidP="00C94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nda Manatee Solid">
    <w:altName w:val="Franklin Gothic Medium Cond"/>
    <w:charset w:val="00"/>
    <w:family w:val="auto"/>
    <w:pitch w:val="variable"/>
    <w:sig w:usb0="00000001" w:usb1="10000042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unSized">
    <w:altName w:val="Mangal"/>
    <w:charset w:val="00"/>
    <w:family w:val="auto"/>
    <w:pitch w:val="variable"/>
    <w:sig w:usb0="00000003" w:usb1="5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72137" w14:textId="77777777" w:rsidR="0083554E" w:rsidRDefault="0083554E" w:rsidP="00C943FF">
      <w:pPr>
        <w:spacing w:after="0" w:line="240" w:lineRule="auto"/>
      </w:pPr>
      <w:r>
        <w:separator/>
      </w:r>
    </w:p>
  </w:footnote>
  <w:footnote w:type="continuationSeparator" w:id="0">
    <w:p w14:paraId="383168B7" w14:textId="77777777" w:rsidR="0083554E" w:rsidRDefault="0083554E" w:rsidP="00C943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D355B"/>
    <w:multiLevelType w:val="hybridMultilevel"/>
    <w:tmpl w:val="F7C86DAC"/>
    <w:lvl w:ilvl="0" w:tplc="10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" w15:restartNumberingAfterBreak="0">
    <w:nsid w:val="0F9921B5"/>
    <w:multiLevelType w:val="hybridMultilevel"/>
    <w:tmpl w:val="9D204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33E61"/>
    <w:multiLevelType w:val="hybridMultilevel"/>
    <w:tmpl w:val="51186BDA"/>
    <w:lvl w:ilvl="0" w:tplc="10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3" w15:restartNumberingAfterBreak="0">
    <w:nsid w:val="75EC2A22"/>
    <w:multiLevelType w:val="hybridMultilevel"/>
    <w:tmpl w:val="5D1C8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346794">
    <w:abstractNumId w:val="3"/>
  </w:num>
  <w:num w:numId="2" w16cid:durableId="1368290683">
    <w:abstractNumId w:val="1"/>
  </w:num>
  <w:num w:numId="3" w16cid:durableId="859469438">
    <w:abstractNumId w:val="0"/>
  </w:num>
  <w:num w:numId="4" w16cid:durableId="161506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8CB"/>
    <w:rsid w:val="00011CE4"/>
    <w:rsid w:val="00054F84"/>
    <w:rsid w:val="000E1935"/>
    <w:rsid w:val="000E254D"/>
    <w:rsid w:val="00116C1E"/>
    <w:rsid w:val="0017720B"/>
    <w:rsid w:val="00180861"/>
    <w:rsid w:val="001915B6"/>
    <w:rsid w:val="001A442C"/>
    <w:rsid w:val="001E2F10"/>
    <w:rsid w:val="00224F3A"/>
    <w:rsid w:val="00242D34"/>
    <w:rsid w:val="00254171"/>
    <w:rsid w:val="00265F00"/>
    <w:rsid w:val="002904EB"/>
    <w:rsid w:val="002A7A93"/>
    <w:rsid w:val="003854E4"/>
    <w:rsid w:val="003C536E"/>
    <w:rsid w:val="00442C61"/>
    <w:rsid w:val="004675AF"/>
    <w:rsid w:val="00540363"/>
    <w:rsid w:val="005D7829"/>
    <w:rsid w:val="005E7ACA"/>
    <w:rsid w:val="00614D86"/>
    <w:rsid w:val="00650C7D"/>
    <w:rsid w:val="006E0429"/>
    <w:rsid w:val="00704EC7"/>
    <w:rsid w:val="00733201"/>
    <w:rsid w:val="007420C1"/>
    <w:rsid w:val="00762337"/>
    <w:rsid w:val="007708CB"/>
    <w:rsid w:val="00782098"/>
    <w:rsid w:val="007B2FD4"/>
    <w:rsid w:val="007E69AF"/>
    <w:rsid w:val="0083554E"/>
    <w:rsid w:val="00924488"/>
    <w:rsid w:val="00943E7B"/>
    <w:rsid w:val="009633A1"/>
    <w:rsid w:val="009804F5"/>
    <w:rsid w:val="009C3D0B"/>
    <w:rsid w:val="00A24385"/>
    <w:rsid w:val="00A6459E"/>
    <w:rsid w:val="00AA20ED"/>
    <w:rsid w:val="00AB7E8B"/>
    <w:rsid w:val="00AE155B"/>
    <w:rsid w:val="00AF7D78"/>
    <w:rsid w:val="00B22EDE"/>
    <w:rsid w:val="00B32424"/>
    <w:rsid w:val="00B43CA8"/>
    <w:rsid w:val="00BF4D97"/>
    <w:rsid w:val="00C22396"/>
    <w:rsid w:val="00C943FF"/>
    <w:rsid w:val="00CB05EE"/>
    <w:rsid w:val="00D56648"/>
    <w:rsid w:val="00D7044F"/>
    <w:rsid w:val="00D77E94"/>
    <w:rsid w:val="00DB2101"/>
    <w:rsid w:val="00E04453"/>
    <w:rsid w:val="00E62BE2"/>
    <w:rsid w:val="00E93F69"/>
    <w:rsid w:val="00EB783F"/>
    <w:rsid w:val="00F00F50"/>
    <w:rsid w:val="00F01CF0"/>
    <w:rsid w:val="00F11C6E"/>
    <w:rsid w:val="00FA501F"/>
    <w:rsid w:val="00FB0735"/>
    <w:rsid w:val="00FC535B"/>
    <w:rsid w:val="2A47A444"/>
    <w:rsid w:val="53109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6779F"/>
  <w15:docId w15:val="{48512540-5059-4FB0-8FBA-41C54D23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55F5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668926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668926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455F5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668926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668926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455F5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odyText">
    <w:name w:val="Body Text"/>
    <w:link w:val="BodyTextChar"/>
    <w:rsid w:val="007708CB"/>
    <w:pPr>
      <w:spacing w:after="120" w:line="240" w:lineRule="auto"/>
      <w:ind w:left="0" w:right="0"/>
      <w:jc w:val="center"/>
    </w:pPr>
    <w:rPr>
      <w:rFonts w:ascii="Arial" w:eastAsia="Times New Roman" w:hAnsi="Arial" w:cs="Arial"/>
      <w:color w:val="000000"/>
      <w:kern w:val="28"/>
      <w:sz w:val="48"/>
      <w:szCs w:val="48"/>
      <w:lang w:val="en-CA" w:eastAsia="en-CA"/>
    </w:rPr>
  </w:style>
  <w:style w:type="character" w:customStyle="1" w:styleId="BodyTextChar">
    <w:name w:val="Body Text Char"/>
    <w:basedOn w:val="DefaultParagraphFont"/>
    <w:link w:val="BodyText"/>
    <w:rsid w:val="007708CB"/>
    <w:rPr>
      <w:rFonts w:ascii="Arial" w:eastAsia="Times New Roman" w:hAnsi="Arial" w:cs="Arial"/>
      <w:color w:val="000000"/>
      <w:kern w:val="28"/>
      <w:sz w:val="48"/>
      <w:szCs w:val="48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C94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3FF"/>
  </w:style>
  <w:style w:type="paragraph" w:styleId="Footer">
    <w:name w:val="footer"/>
    <w:basedOn w:val="Normal"/>
    <w:link w:val="FooterChar"/>
    <w:uiPriority w:val="99"/>
    <w:unhideWhenUsed/>
    <w:rsid w:val="00C94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3FF"/>
  </w:style>
  <w:style w:type="character" w:styleId="Hyperlink">
    <w:name w:val="Hyperlink"/>
    <w:basedOn w:val="DefaultParagraphFont"/>
    <w:uiPriority w:val="99"/>
    <w:unhideWhenUsed/>
    <w:rsid w:val="002A7A93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7A93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B32424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Cs w:val="24"/>
      <w:lang w:val="en-CA" w:eastAsia="en-CA"/>
    </w:rPr>
  </w:style>
  <w:style w:type="character" w:customStyle="1" w:styleId="jsgrdq">
    <w:name w:val="jsgrdq"/>
    <w:basedOn w:val="DefaultParagraphFont"/>
    <w:rsid w:val="00B32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2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sfne@extendafamily.ca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sfne@extendafamily.c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lena%20Blake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1197C31EDBBE4EAECBEF7577E7C7A6" ma:contentTypeVersion="13" ma:contentTypeDescription="Create a new document." ma:contentTypeScope="" ma:versionID="c6da41f132f785f2c720eeee975c60f6">
  <xsd:schema xmlns:xsd="http://www.w3.org/2001/XMLSchema" xmlns:xs="http://www.w3.org/2001/XMLSchema" xmlns:p="http://schemas.microsoft.com/office/2006/metadata/properties" xmlns:ns2="b00d8fa5-79c9-4fa8-b69a-179ecc6564f8" xmlns:ns3="8f1be6f6-be97-45af-9400-6c92b6c1345e" targetNamespace="http://schemas.microsoft.com/office/2006/metadata/properties" ma:root="true" ma:fieldsID="d27cb6fd441f26a761b5ee112b435d68" ns2:_="" ns3:_="">
    <xsd:import namespace="b00d8fa5-79c9-4fa8-b69a-179ecc6564f8"/>
    <xsd:import namespace="8f1be6f6-be97-45af-9400-6c92b6c134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d8fa5-79c9-4fa8-b69a-179ecc6564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b72af3c-8179-424e-82d0-f4d568a917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be6f6-be97-45af-9400-6c92b6c1345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96f427f-2ec2-4519-9543-ffd83f419662}" ma:internalName="TaxCatchAll" ma:showField="CatchAllData" ma:web="8f1be6f6-be97-45af-9400-6c92b6c134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1be6f6-be97-45af-9400-6c92b6c1345e" xsi:nil="true"/>
    <lcf76f155ced4ddcb4097134ff3c332f xmlns="b00d8fa5-79c9-4fa8-b69a-179ecc6564f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4270E4-7657-4B16-BD7D-43057688F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0d8fa5-79c9-4fa8-b69a-179ecc6564f8"/>
    <ds:schemaRef ds:uri="8f1be6f6-be97-45af-9400-6c92b6c13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3A33DB-7397-4D8E-9E9E-56C592D813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1E5987-66C7-4F1E-80F6-409AC26961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DB2567-E0B2-4EE8-8C41-CD0C32601B62}">
  <ds:schemaRefs>
    <ds:schemaRef ds:uri="http://schemas.microsoft.com/office/2006/metadata/properties"/>
    <ds:schemaRef ds:uri="http://schemas.microsoft.com/office/infopath/2007/PartnerControls"/>
    <ds:schemaRef ds:uri="8f1be6f6-be97-45af-9400-6c92b6c1345e"/>
    <ds:schemaRef ds:uri="b00d8fa5-79c9-4fa8-b69a-179ecc6564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15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 Blake</dc:creator>
  <cp:keywords/>
  <dc:description/>
  <cp:lastModifiedBy>Kristen Carhart</cp:lastModifiedBy>
  <cp:revision>2</cp:revision>
  <cp:lastPrinted>2016-09-28T19:03:00Z</cp:lastPrinted>
  <dcterms:created xsi:type="dcterms:W3CDTF">2025-08-19T18:51:00Z</dcterms:created>
  <dcterms:modified xsi:type="dcterms:W3CDTF">2025-08-19T18:51:00Z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  <property fmtid="{D5CDD505-2E9C-101B-9397-08002B2CF9AE}" pid="3" name="ContentTypeId">
    <vt:lpwstr>0x010100831197C31EDBBE4EAECBEF7577E7C7A6</vt:lpwstr>
  </property>
  <property fmtid="{D5CDD505-2E9C-101B-9397-08002B2CF9AE}" pid="4" name="Order">
    <vt:r8>15800</vt:r8>
  </property>
  <property fmtid="{D5CDD505-2E9C-101B-9397-08002B2CF9AE}" pid="5" name="ComplianceAssetId">
    <vt:lpwstr/>
  </property>
  <property fmtid="{D5CDD505-2E9C-101B-9397-08002B2CF9AE}" pid="6" name="MediaServiceImageTags">
    <vt:lpwstr/>
  </property>
</Properties>
</file>